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BE" w:rsidRDefault="001D5EBE" w:rsidP="00EB7468">
      <w:pPr>
        <w:pStyle w:val="Title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Для профорганизации, объединяющей</w:t>
      </w:r>
    </w:p>
    <w:p w:rsidR="001D5EBE" w:rsidRDefault="001D5EBE" w:rsidP="00EB7468">
      <w:pPr>
        <w:pStyle w:val="Title"/>
        <w:ind w:right="-144"/>
        <w:rPr>
          <w:b/>
          <w:u w:val="single"/>
        </w:rPr>
      </w:pPr>
      <w:r>
        <w:rPr>
          <w:sz w:val="20"/>
        </w:rPr>
        <w:t xml:space="preserve">                                                                                                                          </w:t>
      </w:r>
      <w:r>
        <w:rPr>
          <w:b/>
          <w:sz w:val="20"/>
          <w:u w:val="single"/>
        </w:rPr>
        <w:t>до15(включительно) членов Профсоюза</w:t>
      </w:r>
    </w:p>
    <w:p w:rsidR="001D5EBE" w:rsidRDefault="001D5EBE" w:rsidP="00EB7468">
      <w:pPr>
        <w:pStyle w:val="Title"/>
        <w:rPr>
          <w:b/>
          <w:u w:val="single"/>
        </w:rPr>
      </w:pPr>
    </w:p>
    <w:p w:rsidR="001D5EBE" w:rsidRDefault="001D5EBE" w:rsidP="00EB7468">
      <w:pPr>
        <w:pStyle w:val="Title"/>
      </w:pPr>
      <w:r>
        <w:t>ПРОТОКОЛ №1</w:t>
      </w:r>
    </w:p>
    <w:p w:rsidR="001D5EBE" w:rsidRPr="00D32D82" w:rsidRDefault="001D5EBE" w:rsidP="00EB7468">
      <w:pPr>
        <w:pStyle w:val="Subtitle"/>
        <w:rPr>
          <w:sz w:val="28"/>
          <w:szCs w:val="28"/>
        </w:rPr>
      </w:pPr>
      <w:r w:rsidRPr="00D32D82">
        <w:rPr>
          <w:sz w:val="28"/>
          <w:szCs w:val="28"/>
        </w:rPr>
        <w:t>Учредительного собрания первичной профсоюзной</w:t>
      </w:r>
    </w:p>
    <w:p w:rsidR="001D5EBE" w:rsidRPr="00D32D82" w:rsidRDefault="001D5EBE" w:rsidP="00EB7468">
      <w:pPr>
        <w:ind w:left="360"/>
        <w:jc w:val="center"/>
        <w:rPr>
          <w:sz w:val="28"/>
          <w:szCs w:val="28"/>
        </w:rPr>
      </w:pPr>
      <w:r w:rsidRPr="00D32D82">
        <w:rPr>
          <w:sz w:val="28"/>
          <w:szCs w:val="28"/>
        </w:rPr>
        <w:t>организации ________________________________</w:t>
      </w:r>
    </w:p>
    <w:p w:rsidR="001D5EBE" w:rsidRPr="00D32D82" w:rsidRDefault="001D5EBE" w:rsidP="00EB7468">
      <w:pPr>
        <w:ind w:left="360"/>
        <w:jc w:val="center"/>
        <w:rPr>
          <w:sz w:val="28"/>
          <w:szCs w:val="28"/>
        </w:rPr>
      </w:pPr>
      <w:r w:rsidRPr="00D32D82">
        <w:rPr>
          <w:sz w:val="28"/>
          <w:szCs w:val="28"/>
        </w:rPr>
        <w:t>____________________________________________</w:t>
      </w:r>
    </w:p>
    <w:p w:rsidR="001D5EBE" w:rsidRPr="00D32D82" w:rsidRDefault="001D5EBE" w:rsidP="00EB7468">
      <w:pPr>
        <w:ind w:left="360"/>
        <w:jc w:val="center"/>
        <w:rPr>
          <w:sz w:val="28"/>
          <w:szCs w:val="28"/>
        </w:rPr>
      </w:pPr>
      <w:r w:rsidRPr="00D32D82">
        <w:rPr>
          <w:sz w:val="28"/>
          <w:szCs w:val="28"/>
        </w:rPr>
        <w:t>(наименование организации)</w:t>
      </w:r>
    </w:p>
    <w:p w:rsidR="001D5EBE" w:rsidRPr="00D32D82" w:rsidRDefault="001D5EBE" w:rsidP="00EB7468">
      <w:pPr>
        <w:ind w:left="360"/>
        <w:jc w:val="center"/>
        <w:rPr>
          <w:sz w:val="28"/>
          <w:szCs w:val="28"/>
        </w:rPr>
      </w:pPr>
    </w:p>
    <w:p w:rsidR="001D5EBE" w:rsidRPr="00D32D82" w:rsidRDefault="001D5EBE" w:rsidP="00EB7468">
      <w:pPr>
        <w:ind w:firstLine="360"/>
        <w:rPr>
          <w:sz w:val="28"/>
          <w:szCs w:val="28"/>
        </w:rPr>
      </w:pPr>
      <w:r w:rsidRPr="00D32D82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D32D82">
        <w:rPr>
          <w:sz w:val="28"/>
          <w:szCs w:val="28"/>
        </w:rPr>
        <w:t>«___» __________ 20___ г.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>Присутствовало:   __________ человек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>Председатель собрания:</w:t>
      </w:r>
      <w:r>
        <w:rPr>
          <w:sz w:val="28"/>
          <w:szCs w:val="28"/>
        </w:rPr>
        <w:t>_</w:t>
      </w:r>
      <w:r w:rsidRPr="00D32D82">
        <w:rPr>
          <w:sz w:val="28"/>
          <w:szCs w:val="28"/>
        </w:rPr>
        <w:t>_______________________</w:t>
      </w:r>
    </w:p>
    <w:p w:rsidR="001D5EBE" w:rsidRPr="006521A0" w:rsidRDefault="001D5EBE" w:rsidP="00EB7468">
      <w:pPr>
        <w:ind w:left="360"/>
      </w:pPr>
      <w:r w:rsidRPr="00D32D82">
        <w:rPr>
          <w:sz w:val="28"/>
          <w:szCs w:val="28"/>
        </w:rPr>
        <w:t xml:space="preserve">                                                          </w:t>
      </w:r>
      <w:r w:rsidRPr="006521A0">
        <w:t>( Ф.И.О.)</w:t>
      </w:r>
    </w:p>
    <w:p w:rsidR="001D5EBE" w:rsidRPr="00D32D82" w:rsidRDefault="001D5EBE" w:rsidP="00EB7468">
      <w:pPr>
        <w:pStyle w:val="Heading2"/>
        <w:rPr>
          <w:sz w:val="28"/>
          <w:szCs w:val="28"/>
        </w:rPr>
      </w:pPr>
      <w:r w:rsidRPr="00D32D82">
        <w:rPr>
          <w:sz w:val="28"/>
          <w:szCs w:val="28"/>
        </w:rPr>
        <w:t>Секретарь:                     _______________________</w:t>
      </w:r>
    </w:p>
    <w:p w:rsidR="001D5EBE" w:rsidRPr="006521A0" w:rsidRDefault="001D5EBE" w:rsidP="00EB7468">
      <w:pPr>
        <w:ind w:left="360"/>
        <w:jc w:val="both"/>
      </w:pPr>
      <w:r w:rsidRPr="00D32D82">
        <w:rPr>
          <w:sz w:val="28"/>
          <w:szCs w:val="28"/>
        </w:rPr>
        <w:t xml:space="preserve">                                                      </w:t>
      </w:r>
      <w:r>
        <w:t>( Ф.И.О.)</w:t>
      </w:r>
    </w:p>
    <w:p w:rsidR="001D5EBE" w:rsidRPr="00D32D82" w:rsidRDefault="001D5EBE" w:rsidP="00EB7468">
      <w:pPr>
        <w:ind w:left="360"/>
        <w:jc w:val="center"/>
        <w:rPr>
          <w:b/>
          <w:sz w:val="28"/>
          <w:szCs w:val="28"/>
        </w:rPr>
      </w:pPr>
    </w:p>
    <w:p w:rsidR="001D5EBE" w:rsidRPr="00D32D82" w:rsidRDefault="001D5EBE" w:rsidP="00EB7468">
      <w:pPr>
        <w:ind w:left="360"/>
        <w:jc w:val="center"/>
        <w:rPr>
          <w:sz w:val="28"/>
          <w:szCs w:val="28"/>
        </w:rPr>
      </w:pPr>
      <w:r w:rsidRPr="00D32D82">
        <w:rPr>
          <w:sz w:val="28"/>
          <w:szCs w:val="28"/>
        </w:rPr>
        <w:t>ПОВЕСТКА  ДНЯ: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>1.О создании профсоюзной организации.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>2.О регистрации и финансовом об</w:t>
      </w:r>
      <w:r>
        <w:rPr>
          <w:sz w:val="28"/>
          <w:szCs w:val="28"/>
        </w:rPr>
        <w:t>служивании</w:t>
      </w:r>
      <w:r w:rsidRPr="00D32D82">
        <w:rPr>
          <w:sz w:val="28"/>
          <w:szCs w:val="28"/>
        </w:rPr>
        <w:t>.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>3.Выборы председателя  первичной профсоюзной организации.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 xml:space="preserve">4. Выборы </w:t>
      </w:r>
      <w:r>
        <w:rPr>
          <w:sz w:val="28"/>
          <w:szCs w:val="28"/>
        </w:rPr>
        <w:t>заместителя председателя первичной профсоюзной организации</w:t>
      </w:r>
      <w:r w:rsidRPr="00D32D82">
        <w:rPr>
          <w:sz w:val="28"/>
          <w:szCs w:val="28"/>
        </w:rPr>
        <w:t>.</w:t>
      </w:r>
    </w:p>
    <w:p w:rsidR="001D5EBE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 xml:space="preserve">5. </w:t>
      </w:r>
      <w:r>
        <w:rPr>
          <w:sz w:val="28"/>
          <w:szCs w:val="28"/>
        </w:rPr>
        <w:t>Выборы уполномоченных</w:t>
      </w:r>
      <w:r w:rsidRPr="00D32D82">
        <w:rPr>
          <w:sz w:val="28"/>
          <w:szCs w:val="28"/>
        </w:rPr>
        <w:t xml:space="preserve"> профсоюза по охране труда.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b/>
          <w:sz w:val="28"/>
          <w:szCs w:val="28"/>
        </w:rPr>
        <w:t>1.</w:t>
      </w:r>
      <w:r w:rsidRPr="00D32D82">
        <w:rPr>
          <w:b/>
          <w:sz w:val="28"/>
          <w:szCs w:val="28"/>
          <w:u w:val="single"/>
        </w:rPr>
        <w:t>Слушали:</w:t>
      </w:r>
      <w:r w:rsidRPr="00D32D82">
        <w:rPr>
          <w:sz w:val="28"/>
          <w:szCs w:val="28"/>
        </w:rPr>
        <w:t xml:space="preserve"> «О создании профсоюзной организации»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            </w:t>
      </w:r>
      <w:r w:rsidRPr="00D32D82">
        <w:rPr>
          <w:sz w:val="28"/>
          <w:szCs w:val="28"/>
        </w:rPr>
        <w:t>Докладчик:___________________</w:t>
      </w:r>
      <w:r>
        <w:rPr>
          <w:sz w:val="28"/>
          <w:szCs w:val="28"/>
        </w:rPr>
        <w:t>___________________________</w:t>
      </w:r>
      <w:r w:rsidRPr="00D32D82">
        <w:rPr>
          <w:sz w:val="28"/>
          <w:szCs w:val="28"/>
        </w:rPr>
        <w:t>________</w:t>
      </w:r>
    </w:p>
    <w:p w:rsidR="001D5EBE" w:rsidRDefault="001D5EBE" w:rsidP="00EB7468">
      <w:pPr>
        <w:pBdr>
          <w:bottom w:val="single" w:sz="12" w:space="1" w:color="auto"/>
        </w:pBdr>
        <w:ind w:left="360"/>
      </w:pPr>
      <w:r w:rsidRPr="006521A0">
        <w:t xml:space="preserve">                                              </w:t>
      </w:r>
      <w:r>
        <w:t xml:space="preserve">            </w:t>
      </w:r>
      <w:r w:rsidRPr="006521A0">
        <w:t xml:space="preserve"> </w:t>
      </w:r>
      <w:r>
        <w:t xml:space="preserve">                                         </w:t>
      </w:r>
      <w:r w:rsidRPr="006521A0">
        <w:t>(Ф.И.О., должность)</w:t>
      </w:r>
    </w:p>
    <w:p w:rsidR="001D5EBE" w:rsidRDefault="001D5EBE" w:rsidP="00EB7468">
      <w:pPr>
        <w:pBdr>
          <w:bottom w:val="single" w:sz="12" w:space="1" w:color="auto"/>
        </w:pBdr>
        <w:ind w:left="360"/>
      </w:pPr>
    </w:p>
    <w:p w:rsidR="001D5EBE" w:rsidRPr="006521A0" w:rsidRDefault="001D5EBE" w:rsidP="00EB7468">
      <w:pPr>
        <w:ind w:left="360"/>
      </w:pPr>
      <w:r>
        <w:t xml:space="preserve">                                                         краткое содержание выступления</w:t>
      </w:r>
    </w:p>
    <w:p w:rsidR="001D5EBE" w:rsidRPr="006521A0" w:rsidRDefault="001D5EBE" w:rsidP="00EB7468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 xml:space="preserve">           Выступили:</w:t>
      </w:r>
    </w:p>
    <w:p w:rsidR="001D5EBE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 xml:space="preserve"> </w:t>
      </w:r>
      <w:r>
        <w:rPr>
          <w:sz w:val="28"/>
          <w:szCs w:val="28"/>
        </w:rPr>
        <w:t>1.____________________________________________________________________</w:t>
      </w:r>
    </w:p>
    <w:p w:rsidR="001D5EBE" w:rsidRDefault="001D5EBE" w:rsidP="00EB7468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______________________________________________________________________</w:t>
      </w:r>
    </w:p>
    <w:p w:rsidR="001D5EBE" w:rsidRPr="006521A0" w:rsidRDefault="001D5EBE" w:rsidP="00EB7468">
      <w:r w:rsidRPr="006521A0">
        <w:t xml:space="preserve">       </w:t>
      </w:r>
      <w:r>
        <w:t xml:space="preserve">                                                 </w:t>
      </w:r>
      <w:r w:rsidRPr="006521A0">
        <w:t>(Ф.И.О., краткое содержание выступления)</w:t>
      </w:r>
    </w:p>
    <w:p w:rsidR="001D5EBE" w:rsidRDefault="001D5EBE" w:rsidP="00EB7468">
      <w:pPr>
        <w:ind w:left="360"/>
        <w:rPr>
          <w:sz w:val="28"/>
          <w:szCs w:val="28"/>
        </w:rPr>
      </w:pPr>
      <w:r w:rsidRPr="00D32D82">
        <w:rPr>
          <w:sz w:val="28"/>
          <w:szCs w:val="28"/>
        </w:rPr>
        <w:t xml:space="preserve"> 2. ___</w:t>
      </w:r>
      <w:r>
        <w:rPr>
          <w:sz w:val="28"/>
          <w:szCs w:val="28"/>
        </w:rPr>
        <w:t>____________________</w:t>
      </w:r>
      <w:r w:rsidRPr="00D32D82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</w:t>
      </w:r>
    </w:p>
    <w:p w:rsidR="001D5EBE" w:rsidRPr="00D32D82" w:rsidRDefault="001D5EBE" w:rsidP="00EB7468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1D5EBE" w:rsidRPr="00D32D82" w:rsidRDefault="001D5EBE" w:rsidP="00EB7468">
      <w:pPr>
        <w:ind w:left="360" w:right="-286"/>
        <w:rPr>
          <w:sz w:val="28"/>
          <w:szCs w:val="28"/>
        </w:rPr>
      </w:pPr>
      <w:r w:rsidRPr="00D32D82">
        <w:rPr>
          <w:b/>
          <w:sz w:val="28"/>
          <w:szCs w:val="28"/>
        </w:rPr>
        <w:t>Постановили:</w:t>
      </w:r>
      <w:r w:rsidRPr="00D32D82">
        <w:rPr>
          <w:sz w:val="28"/>
          <w:szCs w:val="28"/>
        </w:rPr>
        <w:t xml:space="preserve"> Создать первичную профсоюзную организацию в</w:t>
      </w:r>
      <w:r>
        <w:rPr>
          <w:sz w:val="28"/>
          <w:szCs w:val="28"/>
        </w:rPr>
        <w:t xml:space="preserve"> ______________</w:t>
      </w:r>
    </w:p>
    <w:p w:rsidR="001D5EBE" w:rsidRPr="00D32D82" w:rsidRDefault="001D5EBE" w:rsidP="00EB7468">
      <w:pPr>
        <w:ind w:left="360" w:right="-286"/>
        <w:rPr>
          <w:b/>
          <w:sz w:val="28"/>
          <w:szCs w:val="28"/>
        </w:rPr>
      </w:pPr>
      <w:r w:rsidRPr="00D32D82">
        <w:rPr>
          <w:b/>
          <w:sz w:val="28"/>
          <w:szCs w:val="28"/>
        </w:rPr>
        <w:t>_____________________________________________________</w:t>
      </w:r>
      <w:r>
        <w:rPr>
          <w:b/>
          <w:sz w:val="28"/>
          <w:szCs w:val="28"/>
        </w:rPr>
        <w:t>_______________</w:t>
      </w:r>
      <w:r w:rsidRPr="00D32D82">
        <w:rPr>
          <w:b/>
          <w:sz w:val="28"/>
          <w:szCs w:val="28"/>
        </w:rPr>
        <w:t>__</w:t>
      </w:r>
    </w:p>
    <w:p w:rsidR="001D5EBE" w:rsidRPr="00D32D82" w:rsidRDefault="001D5EBE" w:rsidP="00EB7468">
      <w:pPr>
        <w:ind w:left="360" w:right="-286"/>
        <w:rPr>
          <w:sz w:val="28"/>
          <w:szCs w:val="28"/>
        </w:rPr>
      </w:pPr>
      <w:r w:rsidRPr="00D32D82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______________</w:t>
      </w:r>
    </w:p>
    <w:p w:rsidR="001D5EBE" w:rsidRPr="00165BEB" w:rsidRDefault="001D5EBE" w:rsidP="00EB7468">
      <w:pPr>
        <w:ind w:left="360" w:right="-286"/>
        <w:rPr>
          <w:b/>
        </w:rPr>
      </w:pPr>
      <w:r w:rsidRPr="00165BEB">
        <w:t xml:space="preserve">                 </w:t>
      </w:r>
      <w:r>
        <w:t xml:space="preserve">                                                  </w:t>
      </w:r>
      <w:r w:rsidRPr="00165BEB">
        <w:t>(наименование организации)</w:t>
      </w:r>
    </w:p>
    <w:p w:rsidR="001D5EBE" w:rsidRPr="00D32D82" w:rsidRDefault="001D5EBE" w:rsidP="00EB7468">
      <w:pPr>
        <w:ind w:left="360" w:right="-286"/>
        <w:rPr>
          <w:sz w:val="28"/>
          <w:szCs w:val="28"/>
        </w:rPr>
      </w:pPr>
      <w:r w:rsidRPr="00D32D82">
        <w:rPr>
          <w:b/>
          <w:sz w:val="28"/>
          <w:szCs w:val="28"/>
        </w:rPr>
        <w:t>Голосовали:</w:t>
      </w:r>
      <w:r w:rsidRPr="00D32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D32D82">
        <w:rPr>
          <w:sz w:val="28"/>
          <w:szCs w:val="28"/>
        </w:rPr>
        <w:t>ЗА  _____</w:t>
      </w:r>
      <w:r>
        <w:rPr>
          <w:sz w:val="28"/>
          <w:szCs w:val="28"/>
        </w:rPr>
        <w:t xml:space="preserve">              </w:t>
      </w:r>
      <w:r w:rsidRPr="00D32D82">
        <w:rPr>
          <w:b/>
          <w:sz w:val="28"/>
          <w:szCs w:val="28"/>
        </w:rPr>
        <w:t xml:space="preserve">           </w:t>
      </w:r>
      <w:r w:rsidRPr="00D32D82">
        <w:rPr>
          <w:sz w:val="28"/>
          <w:szCs w:val="28"/>
        </w:rPr>
        <w:t>П</w:t>
      </w:r>
      <w:r>
        <w:rPr>
          <w:sz w:val="28"/>
          <w:szCs w:val="28"/>
        </w:rPr>
        <w:t>РОТИВ</w:t>
      </w:r>
      <w:r w:rsidRPr="00D32D82">
        <w:rPr>
          <w:sz w:val="28"/>
          <w:szCs w:val="28"/>
        </w:rPr>
        <w:t>______</w:t>
      </w:r>
    </w:p>
    <w:p w:rsidR="001D5EBE" w:rsidRPr="00D32D82" w:rsidRDefault="001D5EBE" w:rsidP="00EB7468">
      <w:pPr>
        <w:ind w:firstLine="567"/>
        <w:rPr>
          <w:b/>
          <w:sz w:val="28"/>
          <w:szCs w:val="28"/>
        </w:rPr>
      </w:pPr>
    </w:p>
    <w:p w:rsidR="001D5EBE" w:rsidRPr="00D32D82" w:rsidRDefault="001D5EBE" w:rsidP="00EB7468">
      <w:pPr>
        <w:ind w:left="284"/>
        <w:rPr>
          <w:sz w:val="28"/>
          <w:szCs w:val="28"/>
        </w:rPr>
      </w:pPr>
      <w:r w:rsidRPr="00D32D82">
        <w:rPr>
          <w:b/>
          <w:sz w:val="28"/>
          <w:szCs w:val="28"/>
        </w:rPr>
        <w:t>2.</w:t>
      </w:r>
      <w:r w:rsidRPr="00D32D82">
        <w:rPr>
          <w:b/>
          <w:sz w:val="28"/>
          <w:szCs w:val="28"/>
          <w:u w:val="single"/>
        </w:rPr>
        <w:t>Слушали:</w:t>
      </w:r>
      <w:r w:rsidRPr="00D32D82">
        <w:rPr>
          <w:sz w:val="28"/>
          <w:szCs w:val="28"/>
        </w:rPr>
        <w:t xml:space="preserve"> «О регистрации и финансовом об</w:t>
      </w:r>
      <w:r>
        <w:rPr>
          <w:sz w:val="28"/>
          <w:szCs w:val="28"/>
        </w:rPr>
        <w:t>служивании</w:t>
      </w:r>
      <w:r w:rsidRPr="00D32D82">
        <w:rPr>
          <w:sz w:val="28"/>
          <w:szCs w:val="28"/>
        </w:rPr>
        <w:t>»</w:t>
      </w:r>
    </w:p>
    <w:p w:rsidR="001D5EBE" w:rsidRPr="00D32D82" w:rsidRDefault="001D5EBE" w:rsidP="00EB7468">
      <w:pPr>
        <w:ind w:firstLine="567"/>
        <w:rPr>
          <w:sz w:val="28"/>
          <w:szCs w:val="28"/>
        </w:rPr>
      </w:pPr>
      <w:r w:rsidRPr="00D32D82">
        <w:rPr>
          <w:sz w:val="28"/>
          <w:szCs w:val="28"/>
        </w:rPr>
        <w:t xml:space="preserve">             Докладчик:     ________________________________</w:t>
      </w:r>
    </w:p>
    <w:p w:rsidR="001D5EBE" w:rsidRPr="00165BEB" w:rsidRDefault="001D5EBE" w:rsidP="00EB7468">
      <w:pPr>
        <w:ind w:firstLine="567"/>
      </w:pPr>
      <w:r w:rsidRPr="00D32D82">
        <w:rPr>
          <w:sz w:val="28"/>
          <w:szCs w:val="28"/>
        </w:rPr>
        <w:t xml:space="preserve">                                                  </w:t>
      </w:r>
      <w:r w:rsidRPr="00165BEB">
        <w:t>(Ф.И.О. должность)</w:t>
      </w:r>
    </w:p>
    <w:p w:rsidR="001D5EBE" w:rsidRDefault="001D5EBE" w:rsidP="00EB746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D5EBE" w:rsidRPr="00D32D82" w:rsidRDefault="001D5EBE" w:rsidP="00EB746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D5EBE" w:rsidRPr="00D32D82" w:rsidRDefault="001D5EBE" w:rsidP="00EB7468">
      <w:pPr>
        <w:ind w:firstLine="567"/>
        <w:rPr>
          <w:sz w:val="28"/>
          <w:szCs w:val="28"/>
        </w:rPr>
      </w:pPr>
      <w:r w:rsidRPr="00D32D82">
        <w:rPr>
          <w:sz w:val="28"/>
          <w:szCs w:val="28"/>
        </w:rPr>
        <w:t>Выступили:</w:t>
      </w:r>
    </w:p>
    <w:p w:rsidR="001D5EBE" w:rsidRPr="00165BEB" w:rsidRDefault="001D5EBE" w:rsidP="00EB746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Pr="00D32D82">
        <w:rPr>
          <w:sz w:val="28"/>
          <w:szCs w:val="28"/>
        </w:rPr>
        <w:t>______________________________</w:t>
      </w:r>
    </w:p>
    <w:p w:rsidR="001D5EBE" w:rsidRPr="00165BEB" w:rsidRDefault="001D5EBE" w:rsidP="00EB7468">
      <w:pPr>
        <w:ind w:left="958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1D5EBE" w:rsidRPr="00165BEB" w:rsidRDefault="001D5EBE" w:rsidP="00EB746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1D5EBE" w:rsidRPr="00D32D82" w:rsidRDefault="001D5EBE" w:rsidP="00EB7468">
      <w:pPr>
        <w:ind w:left="958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1D5EBE" w:rsidRPr="00D32D82" w:rsidRDefault="001D5EBE" w:rsidP="00EB7468">
      <w:pPr>
        <w:ind w:left="567"/>
        <w:jc w:val="both"/>
        <w:rPr>
          <w:sz w:val="28"/>
          <w:szCs w:val="28"/>
        </w:rPr>
      </w:pPr>
      <w:r w:rsidRPr="00D32D82">
        <w:rPr>
          <w:b/>
          <w:sz w:val="28"/>
          <w:szCs w:val="28"/>
        </w:rPr>
        <w:t>Постановили:</w:t>
      </w:r>
      <w:r w:rsidRPr="00D32D82">
        <w:rPr>
          <w:sz w:val="28"/>
          <w:szCs w:val="28"/>
        </w:rPr>
        <w:t xml:space="preserve"> Обратиться в Самарскую областную организацию профсоюза работников госучреждений и общественного обслуживания РФ с просьбой зарегистрировать первичную профсоюзную организацию ______</w:t>
      </w:r>
      <w:r>
        <w:rPr>
          <w:sz w:val="28"/>
          <w:szCs w:val="28"/>
        </w:rPr>
        <w:t>__________</w:t>
      </w:r>
    </w:p>
    <w:p w:rsidR="001D5EBE" w:rsidRPr="00D32D82" w:rsidRDefault="001D5EBE" w:rsidP="00EB7468">
      <w:pPr>
        <w:ind w:left="567"/>
        <w:rPr>
          <w:b/>
          <w:sz w:val="28"/>
          <w:szCs w:val="28"/>
        </w:rPr>
      </w:pPr>
      <w:r w:rsidRPr="00D32D82">
        <w:rPr>
          <w:b/>
          <w:sz w:val="28"/>
          <w:szCs w:val="28"/>
        </w:rPr>
        <w:t>________________________________________________</w:t>
      </w:r>
      <w:r>
        <w:rPr>
          <w:b/>
          <w:sz w:val="28"/>
          <w:szCs w:val="28"/>
        </w:rPr>
        <w:t>____________________</w:t>
      </w:r>
    </w:p>
    <w:p w:rsidR="001D5EBE" w:rsidRPr="00165BEB" w:rsidRDefault="001D5EBE" w:rsidP="00EB7468">
      <w:pPr>
        <w:ind w:left="567"/>
      </w:pPr>
      <w:r w:rsidRPr="00D32D8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</w:t>
      </w:r>
      <w:r w:rsidRPr="00165BEB">
        <w:t>(наименование организации)</w:t>
      </w:r>
    </w:p>
    <w:p w:rsidR="001D5EBE" w:rsidRPr="00D32D82" w:rsidRDefault="001D5EBE" w:rsidP="00EB7468">
      <w:pPr>
        <w:ind w:left="567"/>
        <w:rPr>
          <w:b/>
          <w:sz w:val="28"/>
          <w:szCs w:val="28"/>
        </w:rPr>
      </w:pPr>
      <w:r w:rsidRPr="00D32D82">
        <w:rPr>
          <w:sz w:val="28"/>
          <w:szCs w:val="28"/>
        </w:rPr>
        <w:t>и поставить ее на учет и финансовое об</w:t>
      </w:r>
      <w:r>
        <w:rPr>
          <w:sz w:val="28"/>
          <w:szCs w:val="28"/>
        </w:rPr>
        <w:t>служивание</w:t>
      </w:r>
      <w:r w:rsidRPr="00D32D82">
        <w:rPr>
          <w:sz w:val="28"/>
          <w:szCs w:val="28"/>
        </w:rPr>
        <w:t>.</w:t>
      </w:r>
    </w:p>
    <w:p w:rsidR="001D5EBE" w:rsidRPr="00D32D82" w:rsidRDefault="001D5EBE" w:rsidP="00EB7468">
      <w:pPr>
        <w:ind w:left="567"/>
        <w:rPr>
          <w:sz w:val="28"/>
          <w:szCs w:val="28"/>
        </w:rPr>
      </w:pPr>
      <w:r w:rsidRPr="00D32D82">
        <w:rPr>
          <w:b/>
          <w:sz w:val="28"/>
          <w:szCs w:val="28"/>
        </w:rPr>
        <w:t>Голосовали:</w:t>
      </w:r>
      <w:r w:rsidRPr="00D32D82">
        <w:rPr>
          <w:sz w:val="28"/>
          <w:szCs w:val="28"/>
        </w:rPr>
        <w:t xml:space="preserve"> ЗА  ________</w:t>
      </w:r>
      <w:r>
        <w:rPr>
          <w:sz w:val="28"/>
          <w:szCs w:val="28"/>
        </w:rPr>
        <w:t xml:space="preserve">     </w:t>
      </w:r>
      <w:r w:rsidRPr="00D32D82">
        <w:rPr>
          <w:b/>
          <w:sz w:val="28"/>
          <w:szCs w:val="28"/>
        </w:rPr>
        <w:t xml:space="preserve">                        </w:t>
      </w:r>
      <w:r w:rsidRPr="00D32D82">
        <w:rPr>
          <w:sz w:val="28"/>
          <w:szCs w:val="28"/>
        </w:rPr>
        <w:t>ПРОТИВ ________</w:t>
      </w:r>
    </w:p>
    <w:p w:rsidR="001D5EBE" w:rsidRPr="00D32D82" w:rsidRDefault="001D5EBE" w:rsidP="00EB7468">
      <w:pPr>
        <w:ind w:left="-142" w:firstLine="709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                </w:t>
      </w:r>
    </w:p>
    <w:p w:rsidR="001D5EBE" w:rsidRPr="00D32D82" w:rsidRDefault="001D5EBE" w:rsidP="00EB7468">
      <w:pPr>
        <w:numPr>
          <w:ilvl w:val="0"/>
          <w:numId w:val="1"/>
        </w:numPr>
        <w:tabs>
          <w:tab w:val="clear" w:pos="958"/>
        </w:tabs>
        <w:ind w:left="284" w:firstLine="1"/>
        <w:jc w:val="both"/>
        <w:rPr>
          <w:sz w:val="28"/>
          <w:szCs w:val="28"/>
        </w:rPr>
      </w:pPr>
      <w:r w:rsidRPr="00D32D82">
        <w:rPr>
          <w:b/>
          <w:sz w:val="28"/>
          <w:szCs w:val="28"/>
          <w:u w:val="single"/>
        </w:rPr>
        <w:t>Слушали:</w:t>
      </w:r>
      <w:r w:rsidRPr="00D32D82">
        <w:rPr>
          <w:sz w:val="28"/>
          <w:szCs w:val="28"/>
        </w:rPr>
        <w:t xml:space="preserve"> «Выборы  председателя  первичной профсоюзной организации и заместителя председателя первичной профсоюзной организации»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3.1 Определение формы голосования (тайное или открытое).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Решается путем голосования. В случае тайного голосования избирается счетная комиссия.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Постановили: </w:t>
      </w:r>
      <w:r w:rsidRPr="00D32D82">
        <w:rPr>
          <w:sz w:val="28"/>
          <w:szCs w:val="28"/>
        </w:rPr>
        <w:t>Голосовать _</w:t>
      </w:r>
      <w:r>
        <w:rPr>
          <w:sz w:val="28"/>
          <w:szCs w:val="28"/>
        </w:rPr>
        <w:t>___________________</w:t>
      </w:r>
      <w:r w:rsidRPr="00D32D82">
        <w:rPr>
          <w:sz w:val="28"/>
          <w:szCs w:val="28"/>
        </w:rPr>
        <w:t>___________________</w:t>
      </w:r>
    </w:p>
    <w:p w:rsidR="001D5EBE" w:rsidRPr="00165BEB" w:rsidRDefault="001D5EBE" w:rsidP="00EB7468">
      <w:pPr>
        <w:ind w:left="957"/>
        <w:jc w:val="both"/>
      </w:pPr>
      <w:r w:rsidRPr="00D32D82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D32D82">
        <w:rPr>
          <w:b/>
          <w:sz w:val="28"/>
          <w:szCs w:val="28"/>
        </w:rPr>
        <w:t xml:space="preserve"> </w:t>
      </w:r>
      <w:r w:rsidRPr="00165BEB">
        <w:t>(тайно или открыто)</w:t>
      </w:r>
    </w:p>
    <w:p w:rsidR="001D5EBE" w:rsidRDefault="001D5EBE" w:rsidP="00EB7468">
      <w:pPr>
        <w:pStyle w:val="ListParagraph"/>
        <w:numPr>
          <w:ilvl w:val="1"/>
          <w:numId w:val="1"/>
        </w:numPr>
        <w:tabs>
          <w:tab w:val="clear" w:pos="1713"/>
        </w:tabs>
        <w:ind w:left="993" w:firstLine="0"/>
        <w:jc w:val="both"/>
        <w:rPr>
          <w:sz w:val="28"/>
          <w:szCs w:val="28"/>
        </w:rPr>
      </w:pPr>
      <w:r w:rsidRPr="00165BEB">
        <w:rPr>
          <w:sz w:val="28"/>
          <w:szCs w:val="28"/>
        </w:rPr>
        <w:t>Выступили с выдвижением кандидатур на должность председателя первичной профорганизации: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</w:pPr>
      <w:r>
        <w:t xml:space="preserve">                                                 (Ф.И.О. краткое содержание выступления)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</w:pPr>
      <w:r>
        <w:rPr>
          <w:sz w:val="28"/>
          <w:szCs w:val="28"/>
        </w:rPr>
        <w:t xml:space="preserve">                                  </w:t>
      </w:r>
      <w:r>
        <w:t>(Ф.И.О. краткое содержание выступления)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Pr="00165BEB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Pr="00165BEB" w:rsidRDefault="001D5EBE" w:rsidP="00EB7468">
      <w:pPr>
        <w:pStyle w:val="ListParagraph"/>
        <w:ind w:left="1713"/>
        <w:jc w:val="both"/>
        <w:rPr>
          <w:sz w:val="28"/>
          <w:szCs w:val="28"/>
        </w:rPr>
      </w:pPr>
    </w:p>
    <w:p w:rsidR="001D5EBE" w:rsidRPr="00D32D82" w:rsidRDefault="001D5EBE" w:rsidP="00EB7468">
      <w:pPr>
        <w:jc w:val="both"/>
        <w:rPr>
          <w:sz w:val="28"/>
          <w:szCs w:val="28"/>
        </w:rPr>
      </w:pPr>
      <w:r w:rsidRPr="00D32D82">
        <w:rPr>
          <w:sz w:val="28"/>
          <w:szCs w:val="28"/>
        </w:rPr>
        <w:t xml:space="preserve">   </w:t>
      </w:r>
      <w:r w:rsidRPr="00D32D82">
        <w:rPr>
          <w:b/>
          <w:sz w:val="28"/>
          <w:szCs w:val="28"/>
        </w:rPr>
        <w:t>Голосовали:</w:t>
      </w:r>
      <w:r w:rsidRPr="00D32D82">
        <w:rPr>
          <w:sz w:val="28"/>
          <w:szCs w:val="28"/>
        </w:rPr>
        <w:t xml:space="preserve"> (в порядке выдвижения кандидатур)</w:t>
      </w: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1.__________________ З</w:t>
      </w:r>
      <w:r>
        <w:rPr>
          <w:sz w:val="28"/>
          <w:szCs w:val="28"/>
        </w:rPr>
        <w:t>А</w:t>
      </w:r>
      <w:r w:rsidRPr="00D32D82">
        <w:rPr>
          <w:sz w:val="28"/>
          <w:szCs w:val="28"/>
        </w:rPr>
        <w:t>____чел   П</w:t>
      </w:r>
      <w:r>
        <w:rPr>
          <w:sz w:val="28"/>
          <w:szCs w:val="28"/>
        </w:rPr>
        <w:t>РОТИВ</w:t>
      </w:r>
      <w:r w:rsidRPr="00D32D82">
        <w:rPr>
          <w:sz w:val="28"/>
          <w:szCs w:val="28"/>
        </w:rPr>
        <w:t>____чел</w:t>
      </w: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32D82">
        <w:rPr>
          <w:sz w:val="28"/>
          <w:szCs w:val="28"/>
        </w:rPr>
        <w:t>.__________________ З</w:t>
      </w:r>
      <w:r>
        <w:rPr>
          <w:sz w:val="28"/>
          <w:szCs w:val="28"/>
        </w:rPr>
        <w:t>А</w:t>
      </w:r>
      <w:r w:rsidRPr="00D32D82">
        <w:rPr>
          <w:sz w:val="28"/>
          <w:szCs w:val="28"/>
        </w:rPr>
        <w:t>____чел   П</w:t>
      </w:r>
      <w:r>
        <w:rPr>
          <w:sz w:val="28"/>
          <w:szCs w:val="28"/>
        </w:rPr>
        <w:t>РОТИВ</w:t>
      </w:r>
      <w:r w:rsidRPr="00D32D82">
        <w:rPr>
          <w:sz w:val="28"/>
          <w:szCs w:val="28"/>
        </w:rPr>
        <w:t>____чел</w:t>
      </w:r>
    </w:p>
    <w:p w:rsidR="001D5EBE" w:rsidRPr="00D32D82" w:rsidRDefault="001D5EBE" w:rsidP="00EB7468">
      <w:pPr>
        <w:ind w:left="360"/>
        <w:jc w:val="both"/>
        <w:rPr>
          <w:sz w:val="28"/>
          <w:szCs w:val="28"/>
        </w:rPr>
      </w:pPr>
    </w:p>
    <w:p w:rsidR="001D5EBE" w:rsidRPr="00D32D82" w:rsidRDefault="001D5EBE" w:rsidP="00EB7468">
      <w:pPr>
        <w:ind w:left="284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Постановили:  </w:t>
      </w:r>
      <w:r w:rsidRPr="00D32D82">
        <w:rPr>
          <w:sz w:val="28"/>
          <w:szCs w:val="28"/>
        </w:rPr>
        <w:t>Избрать  председателем первичной  профсоюзной организации:</w:t>
      </w:r>
    </w:p>
    <w:p w:rsidR="001D5EBE" w:rsidRPr="00D32D82" w:rsidRDefault="001D5EBE" w:rsidP="00EB7468">
      <w:pPr>
        <w:ind w:left="709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</w:t>
      </w:r>
      <w:r w:rsidRPr="00D32D82">
        <w:rPr>
          <w:sz w:val="28"/>
          <w:szCs w:val="28"/>
        </w:rPr>
        <w:t>______________________________________</w:t>
      </w:r>
    </w:p>
    <w:p w:rsidR="001D5EBE" w:rsidRDefault="001D5EBE" w:rsidP="00EB7468">
      <w:pPr>
        <w:tabs>
          <w:tab w:val="left" w:pos="426"/>
        </w:tabs>
        <w:ind w:left="709"/>
        <w:jc w:val="both"/>
      </w:pPr>
      <w:r w:rsidRPr="00D32D82">
        <w:rPr>
          <w:sz w:val="28"/>
          <w:szCs w:val="28"/>
        </w:rPr>
        <w:t xml:space="preserve">                                                      </w:t>
      </w:r>
      <w:r w:rsidRPr="00CC6A68">
        <w:t>(Ф.И.О.)</w:t>
      </w:r>
    </w:p>
    <w:p w:rsidR="001D5EBE" w:rsidRPr="00CC6A68" w:rsidRDefault="001D5EBE" w:rsidP="00EB7468">
      <w:pPr>
        <w:tabs>
          <w:tab w:val="left" w:pos="426"/>
        </w:tabs>
        <w:ind w:left="709"/>
        <w:jc w:val="both"/>
        <w:rPr>
          <w:b/>
        </w:rPr>
      </w:pPr>
    </w:p>
    <w:p w:rsidR="001D5EBE" w:rsidRPr="00D32D82" w:rsidRDefault="001D5EBE" w:rsidP="00EB7468">
      <w:pPr>
        <w:pStyle w:val="BodyTextIndent"/>
        <w:numPr>
          <w:ilvl w:val="0"/>
          <w:numId w:val="1"/>
        </w:numPr>
        <w:tabs>
          <w:tab w:val="clear" w:pos="426"/>
          <w:tab w:val="clear" w:pos="958"/>
        </w:tabs>
        <w:ind w:left="284" w:firstLine="1"/>
        <w:jc w:val="both"/>
        <w:rPr>
          <w:sz w:val="28"/>
          <w:szCs w:val="28"/>
        </w:rPr>
      </w:pPr>
      <w:r w:rsidRPr="00D32D82">
        <w:rPr>
          <w:b/>
          <w:sz w:val="28"/>
          <w:szCs w:val="28"/>
          <w:u w:val="single"/>
        </w:rPr>
        <w:t xml:space="preserve">Слушали: </w:t>
      </w:r>
      <w:r w:rsidRPr="00D32D82">
        <w:rPr>
          <w:sz w:val="28"/>
          <w:szCs w:val="28"/>
        </w:rPr>
        <w:t xml:space="preserve"> «Выборы </w:t>
      </w:r>
      <w:r>
        <w:rPr>
          <w:sz w:val="28"/>
          <w:szCs w:val="28"/>
        </w:rPr>
        <w:t>заместителя председателя первичной профсоюзной организации</w:t>
      </w:r>
      <w:r w:rsidRPr="00D32D82">
        <w:rPr>
          <w:sz w:val="28"/>
          <w:szCs w:val="28"/>
        </w:rPr>
        <w:t>»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2D82">
        <w:rPr>
          <w:sz w:val="28"/>
          <w:szCs w:val="28"/>
        </w:rPr>
        <w:t>.1 Определение формы голосования (тайное или открытое).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Решается путем голосования. В случае тайного голосования избирается счетная комиссия.</w:t>
      </w:r>
    </w:p>
    <w:p w:rsidR="001D5EBE" w:rsidRPr="00D32D82" w:rsidRDefault="001D5EBE" w:rsidP="00EB7468">
      <w:pPr>
        <w:ind w:left="957"/>
        <w:jc w:val="both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Постановили: </w:t>
      </w:r>
      <w:r w:rsidRPr="00D32D82">
        <w:rPr>
          <w:sz w:val="28"/>
          <w:szCs w:val="28"/>
        </w:rPr>
        <w:t>Голосовать _</w:t>
      </w:r>
      <w:r>
        <w:rPr>
          <w:sz w:val="28"/>
          <w:szCs w:val="28"/>
        </w:rPr>
        <w:t>___________________</w:t>
      </w:r>
      <w:r w:rsidRPr="00D32D82">
        <w:rPr>
          <w:sz w:val="28"/>
          <w:szCs w:val="28"/>
        </w:rPr>
        <w:t>___________________</w:t>
      </w:r>
    </w:p>
    <w:p w:rsidR="001D5EBE" w:rsidRPr="00165BEB" w:rsidRDefault="001D5EBE" w:rsidP="00EB7468">
      <w:pPr>
        <w:ind w:left="957"/>
        <w:jc w:val="both"/>
      </w:pPr>
      <w:r w:rsidRPr="00D32D82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D32D82">
        <w:rPr>
          <w:b/>
          <w:sz w:val="28"/>
          <w:szCs w:val="28"/>
        </w:rPr>
        <w:t xml:space="preserve"> </w:t>
      </w:r>
      <w:r w:rsidRPr="00165BEB">
        <w:t>(тайно или открыто)</w:t>
      </w:r>
    </w:p>
    <w:p w:rsidR="001D5EBE" w:rsidRDefault="001D5EBE" w:rsidP="00EB7468">
      <w:pPr>
        <w:pStyle w:val="ListParagraph"/>
        <w:numPr>
          <w:ilvl w:val="1"/>
          <w:numId w:val="1"/>
        </w:numPr>
        <w:tabs>
          <w:tab w:val="clear" w:pos="1713"/>
        </w:tabs>
        <w:ind w:left="993" w:firstLine="0"/>
        <w:jc w:val="both"/>
        <w:rPr>
          <w:sz w:val="28"/>
          <w:szCs w:val="28"/>
        </w:rPr>
      </w:pPr>
      <w:r w:rsidRPr="00165BEB">
        <w:rPr>
          <w:sz w:val="28"/>
          <w:szCs w:val="28"/>
        </w:rPr>
        <w:t xml:space="preserve">Выступили с выдвижением кандидатур на должность </w:t>
      </w:r>
      <w:r>
        <w:rPr>
          <w:sz w:val="28"/>
          <w:szCs w:val="28"/>
        </w:rPr>
        <w:t xml:space="preserve">заместителя </w:t>
      </w:r>
      <w:r w:rsidRPr="00165BEB">
        <w:rPr>
          <w:sz w:val="28"/>
          <w:szCs w:val="28"/>
        </w:rPr>
        <w:t>председателя первичной профорганизации: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</w:pPr>
      <w:r>
        <w:t xml:space="preserve">                                                 (Ф.И.О. краткое содержание выступления)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</w:t>
      </w:r>
    </w:p>
    <w:p w:rsidR="001D5EBE" w:rsidRDefault="001D5EBE" w:rsidP="00EB7468">
      <w:pPr>
        <w:pStyle w:val="ListParagraph"/>
        <w:ind w:left="993"/>
        <w:jc w:val="both"/>
      </w:pPr>
      <w:r>
        <w:rPr>
          <w:sz w:val="28"/>
          <w:szCs w:val="28"/>
        </w:rPr>
        <w:t xml:space="preserve">                                  </w:t>
      </w:r>
      <w:r>
        <w:t>(Ф.И.О. краткое содержание выступления)</w:t>
      </w:r>
    </w:p>
    <w:p w:rsidR="001D5EBE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Pr="00165BEB" w:rsidRDefault="001D5EBE" w:rsidP="00EB7468">
      <w:pPr>
        <w:pStyle w:val="ListParagraph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D5EBE" w:rsidRPr="00165BEB" w:rsidRDefault="001D5EBE" w:rsidP="00EB7468">
      <w:pPr>
        <w:pStyle w:val="ListParagraph"/>
        <w:ind w:left="1713"/>
        <w:jc w:val="both"/>
        <w:rPr>
          <w:sz w:val="28"/>
          <w:szCs w:val="28"/>
        </w:rPr>
      </w:pPr>
    </w:p>
    <w:p w:rsidR="001D5EBE" w:rsidRPr="00D32D82" w:rsidRDefault="001D5EBE" w:rsidP="00EB7468">
      <w:pPr>
        <w:jc w:val="both"/>
        <w:rPr>
          <w:sz w:val="28"/>
          <w:szCs w:val="28"/>
        </w:rPr>
      </w:pPr>
      <w:r w:rsidRPr="00D32D8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Pr="00D32D82">
        <w:rPr>
          <w:b/>
          <w:sz w:val="28"/>
          <w:szCs w:val="28"/>
        </w:rPr>
        <w:t>Голосовали:</w:t>
      </w:r>
      <w:r w:rsidRPr="00D32D82">
        <w:rPr>
          <w:sz w:val="28"/>
          <w:szCs w:val="28"/>
        </w:rPr>
        <w:t xml:space="preserve"> (в порядке выдвижения кандидатур)</w:t>
      </w: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1.__________________ З</w:t>
      </w:r>
      <w:r>
        <w:rPr>
          <w:sz w:val="28"/>
          <w:szCs w:val="28"/>
        </w:rPr>
        <w:t>А</w:t>
      </w:r>
      <w:r w:rsidRPr="00D32D82">
        <w:rPr>
          <w:sz w:val="28"/>
          <w:szCs w:val="28"/>
        </w:rPr>
        <w:t>____чел   П</w:t>
      </w:r>
      <w:r>
        <w:rPr>
          <w:sz w:val="28"/>
          <w:szCs w:val="28"/>
        </w:rPr>
        <w:t>РОТИВ</w:t>
      </w:r>
      <w:r w:rsidRPr="00D32D82">
        <w:rPr>
          <w:sz w:val="28"/>
          <w:szCs w:val="28"/>
        </w:rPr>
        <w:t>____чел</w:t>
      </w: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32D82">
        <w:rPr>
          <w:sz w:val="28"/>
          <w:szCs w:val="28"/>
        </w:rPr>
        <w:t>.__________________ З</w:t>
      </w:r>
      <w:r>
        <w:rPr>
          <w:sz w:val="28"/>
          <w:szCs w:val="28"/>
        </w:rPr>
        <w:t>А</w:t>
      </w:r>
      <w:r w:rsidRPr="00D32D82">
        <w:rPr>
          <w:sz w:val="28"/>
          <w:szCs w:val="28"/>
        </w:rPr>
        <w:t>____чел   П</w:t>
      </w:r>
      <w:r>
        <w:rPr>
          <w:sz w:val="28"/>
          <w:szCs w:val="28"/>
        </w:rPr>
        <w:t>РОТИВ</w:t>
      </w:r>
      <w:r w:rsidRPr="00D32D82">
        <w:rPr>
          <w:sz w:val="28"/>
          <w:szCs w:val="28"/>
        </w:rPr>
        <w:t>____чел</w:t>
      </w: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</w:p>
    <w:p w:rsidR="001D5EBE" w:rsidRPr="00D32D82" w:rsidRDefault="001D5EBE" w:rsidP="00EB7468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32D82">
        <w:rPr>
          <w:b/>
          <w:sz w:val="28"/>
          <w:szCs w:val="28"/>
        </w:rPr>
        <w:t xml:space="preserve">Постановили:  </w:t>
      </w:r>
      <w:r w:rsidRPr="00D32D82">
        <w:rPr>
          <w:sz w:val="28"/>
          <w:szCs w:val="28"/>
        </w:rPr>
        <w:t xml:space="preserve">Избрать   </w:t>
      </w:r>
      <w:r>
        <w:rPr>
          <w:sz w:val="28"/>
          <w:szCs w:val="28"/>
        </w:rPr>
        <w:t>заместителем  председателя</w:t>
      </w:r>
      <w:r w:rsidRPr="00D32D82">
        <w:rPr>
          <w:sz w:val="28"/>
          <w:szCs w:val="28"/>
        </w:rPr>
        <w:t xml:space="preserve"> первичной                            профсоюзной организации:</w:t>
      </w:r>
    </w:p>
    <w:p w:rsidR="001D5EBE" w:rsidRPr="00D32D82" w:rsidRDefault="001D5EBE" w:rsidP="00EB7468">
      <w:pPr>
        <w:ind w:left="709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</w:t>
      </w:r>
      <w:r w:rsidRPr="00D32D82">
        <w:rPr>
          <w:sz w:val="28"/>
          <w:szCs w:val="28"/>
        </w:rPr>
        <w:t>______________________________________</w:t>
      </w:r>
    </w:p>
    <w:p w:rsidR="001D5EBE" w:rsidRDefault="001D5EBE" w:rsidP="00EB7468">
      <w:pPr>
        <w:tabs>
          <w:tab w:val="left" w:pos="426"/>
        </w:tabs>
        <w:ind w:left="709"/>
        <w:jc w:val="both"/>
      </w:pPr>
      <w:r w:rsidRPr="00D32D82">
        <w:rPr>
          <w:sz w:val="28"/>
          <w:szCs w:val="28"/>
        </w:rPr>
        <w:t xml:space="preserve">                                                      </w:t>
      </w:r>
      <w:r w:rsidRPr="00CC6A68">
        <w:t>(Ф.И.О.)</w:t>
      </w:r>
    </w:p>
    <w:p w:rsidR="001D5EBE" w:rsidRPr="00CC6A68" w:rsidRDefault="001D5EBE" w:rsidP="00EB7468">
      <w:pPr>
        <w:tabs>
          <w:tab w:val="left" w:pos="426"/>
        </w:tabs>
        <w:ind w:left="709"/>
        <w:jc w:val="both"/>
        <w:rPr>
          <w:b/>
        </w:rPr>
      </w:pPr>
    </w:p>
    <w:p w:rsidR="001D5EBE" w:rsidRPr="00D32D82" w:rsidRDefault="001D5EBE" w:rsidP="00EB7468">
      <w:pPr>
        <w:ind w:left="1985"/>
        <w:jc w:val="both"/>
        <w:rPr>
          <w:sz w:val="28"/>
          <w:szCs w:val="28"/>
        </w:rPr>
      </w:pPr>
    </w:p>
    <w:p w:rsidR="001D5EBE" w:rsidRPr="00D32D82" w:rsidRDefault="001D5EBE" w:rsidP="00EB746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32D82">
        <w:rPr>
          <w:sz w:val="28"/>
          <w:szCs w:val="28"/>
        </w:rPr>
        <w:t xml:space="preserve">.     </w:t>
      </w:r>
      <w:r w:rsidRPr="00D32D82">
        <w:rPr>
          <w:b/>
          <w:sz w:val="28"/>
          <w:szCs w:val="28"/>
          <w:u w:val="single"/>
        </w:rPr>
        <w:t>Слушали:</w:t>
      </w:r>
      <w:r>
        <w:rPr>
          <w:sz w:val="28"/>
          <w:szCs w:val="28"/>
        </w:rPr>
        <w:t xml:space="preserve"> «Выборы уполномоченных</w:t>
      </w:r>
      <w:r w:rsidRPr="00D32D82">
        <w:rPr>
          <w:sz w:val="28"/>
          <w:szCs w:val="28"/>
        </w:rPr>
        <w:t xml:space="preserve"> профсоюза по охране труда»</w:t>
      </w:r>
    </w:p>
    <w:p w:rsidR="001D5EBE" w:rsidRPr="00D32D82" w:rsidRDefault="001D5EBE" w:rsidP="00EB7468">
      <w:pPr>
        <w:pStyle w:val="BodyTextIndent2"/>
        <w:rPr>
          <w:szCs w:val="28"/>
        </w:rPr>
      </w:pPr>
      <w:r w:rsidRPr="00D32D82">
        <w:rPr>
          <w:szCs w:val="28"/>
        </w:rPr>
        <w:t xml:space="preserve">             Обсуждение по численному составу </w:t>
      </w:r>
      <w:r>
        <w:rPr>
          <w:szCs w:val="28"/>
        </w:rPr>
        <w:t>уполномоченных профсоюза по охране труда (не менее 2-х человек)</w:t>
      </w:r>
    </w:p>
    <w:p w:rsidR="001D5EBE" w:rsidRPr="00D32D82" w:rsidRDefault="001D5EBE" w:rsidP="00EB7468">
      <w:pPr>
        <w:pStyle w:val="BodyTextIndent"/>
        <w:ind w:left="957"/>
        <w:jc w:val="both"/>
        <w:rPr>
          <w:sz w:val="28"/>
          <w:szCs w:val="28"/>
        </w:rPr>
      </w:pPr>
      <w:r w:rsidRPr="00D32D82">
        <w:rPr>
          <w:b/>
          <w:sz w:val="28"/>
          <w:szCs w:val="28"/>
        </w:rPr>
        <w:t xml:space="preserve">Постановили: </w:t>
      </w:r>
      <w:r w:rsidRPr="00D32D82">
        <w:rPr>
          <w:sz w:val="28"/>
          <w:szCs w:val="28"/>
        </w:rPr>
        <w:t xml:space="preserve">Избрать </w:t>
      </w:r>
      <w:r>
        <w:rPr>
          <w:sz w:val="28"/>
          <w:szCs w:val="28"/>
        </w:rPr>
        <w:t>уполномоченных профсоюза по охране труда</w:t>
      </w:r>
      <w:r w:rsidRPr="00D32D82">
        <w:rPr>
          <w:sz w:val="28"/>
          <w:szCs w:val="28"/>
        </w:rPr>
        <w:t xml:space="preserve"> в количестве ______человек.</w:t>
      </w:r>
    </w:p>
    <w:p w:rsidR="001D5EBE" w:rsidRPr="00D32D82" w:rsidRDefault="001D5EBE" w:rsidP="00EB7468">
      <w:pPr>
        <w:pStyle w:val="BodyTextIndent"/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Персональное выдвижение кандидатов:</w:t>
      </w:r>
    </w:p>
    <w:p w:rsidR="001D5EBE" w:rsidRPr="00D32D82" w:rsidRDefault="001D5EBE" w:rsidP="00EB7468">
      <w:pPr>
        <w:pStyle w:val="BodyTextIndent"/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1.______________________________________________</w:t>
      </w:r>
    </w:p>
    <w:p w:rsidR="001D5EBE" w:rsidRPr="00D32D82" w:rsidRDefault="001D5EBE" w:rsidP="00EB7468">
      <w:pPr>
        <w:pStyle w:val="BodyTextIndent"/>
        <w:ind w:left="957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2.______________________________________________</w:t>
      </w:r>
    </w:p>
    <w:p w:rsidR="001D5EBE" w:rsidRPr="00D32D82" w:rsidRDefault="001D5EBE" w:rsidP="00EB7468">
      <w:pPr>
        <w:pStyle w:val="BodyTextIndent"/>
        <w:ind w:left="9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Постановили: </w:t>
      </w:r>
      <w:r>
        <w:rPr>
          <w:sz w:val="28"/>
          <w:szCs w:val="28"/>
        </w:rPr>
        <w:t>Избрать уполномоченных профсоюза по охране труда в следующем составе</w:t>
      </w:r>
    </w:p>
    <w:p w:rsidR="001D5EBE" w:rsidRDefault="001D5EBE" w:rsidP="00EB7468">
      <w:pPr>
        <w:pStyle w:val="BodyTextIndent"/>
        <w:ind w:left="284"/>
        <w:jc w:val="both"/>
        <w:rPr>
          <w:sz w:val="28"/>
          <w:szCs w:val="28"/>
        </w:rPr>
      </w:pPr>
      <w:r w:rsidRPr="00D32D82">
        <w:rPr>
          <w:sz w:val="28"/>
          <w:szCs w:val="28"/>
        </w:rPr>
        <w:t xml:space="preserve">Выборы </w:t>
      </w:r>
      <w:r>
        <w:rPr>
          <w:sz w:val="28"/>
          <w:szCs w:val="28"/>
        </w:rPr>
        <w:t>уполномоченных по охране труда</w:t>
      </w:r>
      <w:r w:rsidRPr="00D32D82">
        <w:rPr>
          <w:sz w:val="28"/>
          <w:szCs w:val="28"/>
        </w:rPr>
        <w:t xml:space="preserve"> путём голосования за каждого кандидата персонально</w:t>
      </w:r>
      <w:r>
        <w:rPr>
          <w:sz w:val="28"/>
          <w:szCs w:val="28"/>
        </w:rPr>
        <w:t>.</w:t>
      </w:r>
    </w:p>
    <w:p w:rsidR="001D5EBE" w:rsidRDefault="001D5EBE" w:rsidP="00EB7468">
      <w:pPr>
        <w:pStyle w:val="BodyTextIndent"/>
        <w:ind w:left="284"/>
        <w:jc w:val="both"/>
        <w:rPr>
          <w:sz w:val="28"/>
          <w:szCs w:val="28"/>
        </w:rPr>
      </w:pPr>
      <w:r w:rsidRPr="00D32D82">
        <w:rPr>
          <w:sz w:val="28"/>
          <w:szCs w:val="28"/>
        </w:rPr>
        <w:t>1.</w:t>
      </w:r>
      <w:r>
        <w:rPr>
          <w:sz w:val="28"/>
          <w:szCs w:val="28"/>
        </w:rPr>
        <w:t>____________________________  ЗА____чел.; ПРОТИВ _____чел.</w:t>
      </w:r>
    </w:p>
    <w:p w:rsidR="001D5EBE" w:rsidRDefault="001D5EBE" w:rsidP="00EB7468">
      <w:pPr>
        <w:pStyle w:val="BodyTextIndent"/>
        <w:ind w:left="284"/>
        <w:jc w:val="both"/>
        <w:rPr>
          <w:sz w:val="20"/>
        </w:rPr>
      </w:pPr>
      <w:r>
        <w:rPr>
          <w:sz w:val="28"/>
          <w:szCs w:val="28"/>
        </w:rPr>
        <w:t xml:space="preserve">                         </w:t>
      </w:r>
      <w:r>
        <w:rPr>
          <w:sz w:val="20"/>
        </w:rPr>
        <w:t>(ф.и.о.)</w:t>
      </w:r>
    </w:p>
    <w:p w:rsidR="001D5EBE" w:rsidRDefault="001D5EBE" w:rsidP="00EB7468">
      <w:pPr>
        <w:pStyle w:val="BodyTextInden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32D8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  ЗА____чел.; ПРОТИВ _____чел.</w:t>
      </w:r>
    </w:p>
    <w:p w:rsidR="001D5EBE" w:rsidRPr="00D32D82" w:rsidRDefault="001D5EBE" w:rsidP="00EB7468">
      <w:pPr>
        <w:tabs>
          <w:tab w:val="left" w:pos="426"/>
        </w:tabs>
        <w:rPr>
          <w:b/>
          <w:sz w:val="28"/>
          <w:szCs w:val="28"/>
        </w:rPr>
      </w:pPr>
    </w:p>
    <w:p w:rsidR="001D5EBE" w:rsidRPr="00D32D82" w:rsidRDefault="001D5EBE" w:rsidP="00EB7468">
      <w:pPr>
        <w:tabs>
          <w:tab w:val="left" w:pos="426"/>
        </w:tabs>
        <w:rPr>
          <w:b/>
          <w:sz w:val="28"/>
          <w:szCs w:val="28"/>
        </w:rPr>
      </w:pPr>
      <w:r w:rsidRPr="00D32D82">
        <w:rPr>
          <w:b/>
          <w:sz w:val="28"/>
          <w:szCs w:val="28"/>
        </w:rPr>
        <w:t>Председатель собрания                                                    (Ф.И.О.)</w:t>
      </w:r>
    </w:p>
    <w:p w:rsidR="001D5EBE" w:rsidRPr="00D32D82" w:rsidRDefault="001D5EBE" w:rsidP="00EB7468">
      <w:pPr>
        <w:tabs>
          <w:tab w:val="left" w:pos="426"/>
        </w:tabs>
        <w:rPr>
          <w:b/>
          <w:sz w:val="28"/>
          <w:szCs w:val="28"/>
        </w:rPr>
      </w:pPr>
    </w:p>
    <w:p w:rsidR="001D5EBE" w:rsidRPr="00D32D82" w:rsidRDefault="001D5EBE" w:rsidP="00EB7468">
      <w:pPr>
        <w:tabs>
          <w:tab w:val="left" w:pos="426"/>
        </w:tabs>
        <w:rPr>
          <w:sz w:val="28"/>
          <w:szCs w:val="28"/>
        </w:rPr>
      </w:pPr>
      <w:r w:rsidRPr="00D32D82">
        <w:rPr>
          <w:b/>
          <w:sz w:val="28"/>
          <w:szCs w:val="28"/>
        </w:rPr>
        <w:t>Секретарь                                                                            (Ф.И.О.)</w:t>
      </w:r>
    </w:p>
    <w:p w:rsidR="001D5EBE" w:rsidRPr="00D32D82" w:rsidRDefault="001D5EBE" w:rsidP="00EB7468">
      <w:pPr>
        <w:rPr>
          <w:sz w:val="28"/>
          <w:szCs w:val="28"/>
        </w:rPr>
      </w:pP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Справочные данные:</w:t>
      </w: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1.Почтовый адрес организации:____________________</w:t>
      </w:r>
      <w:r>
        <w:rPr>
          <w:sz w:val="28"/>
          <w:szCs w:val="28"/>
        </w:rPr>
        <w:t>_________</w:t>
      </w:r>
      <w:r w:rsidRPr="00D32D82">
        <w:rPr>
          <w:sz w:val="28"/>
          <w:szCs w:val="28"/>
        </w:rPr>
        <w:t>________________</w:t>
      </w: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</w:t>
      </w:r>
      <w:r w:rsidRPr="00D32D82">
        <w:rPr>
          <w:sz w:val="28"/>
          <w:szCs w:val="28"/>
        </w:rPr>
        <w:t>_______________</w:t>
      </w:r>
    </w:p>
    <w:p w:rsidR="001D5EBE" w:rsidRPr="00D32D82" w:rsidRDefault="001D5EBE" w:rsidP="00EB7468">
      <w:pPr>
        <w:rPr>
          <w:sz w:val="28"/>
          <w:szCs w:val="28"/>
        </w:rPr>
      </w:pP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2.Телефон:_______________</w:t>
      </w:r>
      <w:r>
        <w:rPr>
          <w:sz w:val="28"/>
          <w:szCs w:val="28"/>
        </w:rPr>
        <w:t>________________________________________</w:t>
      </w:r>
      <w:r w:rsidRPr="00D32D82">
        <w:rPr>
          <w:sz w:val="28"/>
          <w:szCs w:val="28"/>
        </w:rPr>
        <w:t>________</w:t>
      </w: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3.Ф.И.О. руководителя (полностью), дата рождения:________</w:t>
      </w:r>
      <w:r>
        <w:rPr>
          <w:sz w:val="28"/>
          <w:szCs w:val="28"/>
        </w:rPr>
        <w:t>_________</w:t>
      </w:r>
      <w:r w:rsidRPr="00D32D82">
        <w:rPr>
          <w:sz w:val="28"/>
          <w:szCs w:val="28"/>
        </w:rPr>
        <w:t>___________</w:t>
      </w: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тел.</w:t>
      </w:r>
      <w:r w:rsidRPr="00D32D82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</w:t>
      </w:r>
    </w:p>
    <w:p w:rsidR="001D5EBE" w:rsidRPr="00D32D82" w:rsidRDefault="001D5EBE" w:rsidP="00EB7468">
      <w:pPr>
        <w:rPr>
          <w:sz w:val="28"/>
          <w:szCs w:val="28"/>
        </w:rPr>
      </w:pPr>
    </w:p>
    <w:p w:rsidR="001D5EBE" w:rsidRPr="00D32D82" w:rsidRDefault="001D5EBE" w:rsidP="00EB7468">
      <w:pPr>
        <w:rPr>
          <w:sz w:val="28"/>
          <w:szCs w:val="28"/>
        </w:rPr>
      </w:pPr>
      <w:r w:rsidRPr="00D32D82">
        <w:rPr>
          <w:sz w:val="28"/>
          <w:szCs w:val="28"/>
        </w:rPr>
        <w:t>4.Ф.И.О. председателя первичной профорганизации (полностью), дата рождения: ________________________________________________</w:t>
      </w:r>
      <w:r>
        <w:rPr>
          <w:sz w:val="28"/>
          <w:szCs w:val="28"/>
        </w:rPr>
        <w:t>__________________</w:t>
      </w:r>
      <w:r w:rsidRPr="00D32D82">
        <w:rPr>
          <w:sz w:val="28"/>
          <w:szCs w:val="28"/>
        </w:rPr>
        <w:t>______</w:t>
      </w:r>
    </w:p>
    <w:p w:rsidR="001D5EBE" w:rsidRPr="00F67737" w:rsidRDefault="001D5EBE" w:rsidP="00CC3FCE">
      <w:pPr>
        <w:rPr>
          <w:rFonts w:ascii="AcademyCTT" w:hAnsi="AcademyCTT"/>
          <w:sz w:val="32"/>
          <w:szCs w:val="32"/>
        </w:rPr>
      </w:pPr>
      <w:r w:rsidRPr="00D32D82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тел.</w:t>
      </w:r>
      <w:r w:rsidRPr="00D32D82">
        <w:rPr>
          <w:sz w:val="28"/>
          <w:szCs w:val="28"/>
        </w:rPr>
        <w:t>______________</w:t>
      </w:r>
      <w:r>
        <w:rPr>
          <w:sz w:val="28"/>
          <w:szCs w:val="28"/>
        </w:rPr>
        <w:t>_________</w:t>
      </w:r>
      <w:r w:rsidRPr="00D32D82">
        <w:rPr>
          <w:sz w:val="28"/>
          <w:szCs w:val="28"/>
        </w:rPr>
        <w:t>_____</w:t>
      </w:r>
    </w:p>
    <w:sectPr w:rsidR="001D5EBE" w:rsidRPr="00F67737" w:rsidSect="00EB7468">
      <w:footerReference w:type="default" r:id="rId7"/>
      <w:pgSz w:w="11906" w:h="16838"/>
      <w:pgMar w:top="567" w:right="849" w:bottom="567" w:left="851" w:header="426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EBE" w:rsidRDefault="001D5EBE" w:rsidP="00E81F62">
      <w:r>
        <w:separator/>
      </w:r>
    </w:p>
  </w:endnote>
  <w:endnote w:type="continuationSeparator" w:id="0">
    <w:p w:rsidR="001D5EBE" w:rsidRDefault="001D5EBE" w:rsidP="00E8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EBE" w:rsidRDefault="001D5EB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EBE" w:rsidRDefault="001D5EBE" w:rsidP="00E81F62">
      <w:r>
        <w:separator/>
      </w:r>
    </w:p>
  </w:footnote>
  <w:footnote w:type="continuationSeparator" w:id="0">
    <w:p w:rsidR="001D5EBE" w:rsidRDefault="001D5EBE" w:rsidP="00E81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1792"/>
    <w:multiLevelType w:val="multilevel"/>
    <w:tmpl w:val="DD1E762C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6"/>
        </w:tabs>
        <w:ind w:left="23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39"/>
        </w:tabs>
        <w:ind w:left="33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72"/>
        </w:tabs>
        <w:ind w:left="39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58"/>
        </w:tabs>
        <w:ind w:left="595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91"/>
        </w:tabs>
        <w:ind w:left="65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84"/>
        </w:tabs>
        <w:ind w:left="758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468"/>
    <w:rsid w:val="00034BF9"/>
    <w:rsid w:val="00081CAD"/>
    <w:rsid w:val="000F1F5C"/>
    <w:rsid w:val="001059F3"/>
    <w:rsid w:val="00131779"/>
    <w:rsid w:val="00165BEB"/>
    <w:rsid w:val="001A36CB"/>
    <w:rsid w:val="001C5707"/>
    <w:rsid w:val="001D5EBE"/>
    <w:rsid w:val="00233FD9"/>
    <w:rsid w:val="00252E0F"/>
    <w:rsid w:val="0034202B"/>
    <w:rsid w:val="0035701B"/>
    <w:rsid w:val="003E10CE"/>
    <w:rsid w:val="003F439B"/>
    <w:rsid w:val="003F6673"/>
    <w:rsid w:val="004B5622"/>
    <w:rsid w:val="004D7F91"/>
    <w:rsid w:val="005103E9"/>
    <w:rsid w:val="0053371C"/>
    <w:rsid w:val="00567283"/>
    <w:rsid w:val="0056784E"/>
    <w:rsid w:val="005B2CCC"/>
    <w:rsid w:val="005C2879"/>
    <w:rsid w:val="005D578C"/>
    <w:rsid w:val="005F7C55"/>
    <w:rsid w:val="00625442"/>
    <w:rsid w:val="006521A0"/>
    <w:rsid w:val="006574F2"/>
    <w:rsid w:val="00790A1F"/>
    <w:rsid w:val="007B4024"/>
    <w:rsid w:val="00827B72"/>
    <w:rsid w:val="00852850"/>
    <w:rsid w:val="0090254A"/>
    <w:rsid w:val="00903C56"/>
    <w:rsid w:val="0091026C"/>
    <w:rsid w:val="00910AB4"/>
    <w:rsid w:val="00913788"/>
    <w:rsid w:val="00923DC8"/>
    <w:rsid w:val="00955CD8"/>
    <w:rsid w:val="00960405"/>
    <w:rsid w:val="00964457"/>
    <w:rsid w:val="00A24AE2"/>
    <w:rsid w:val="00AB6921"/>
    <w:rsid w:val="00B508C1"/>
    <w:rsid w:val="00BE2819"/>
    <w:rsid w:val="00BE7CF0"/>
    <w:rsid w:val="00C44F2D"/>
    <w:rsid w:val="00C53162"/>
    <w:rsid w:val="00C56A28"/>
    <w:rsid w:val="00C7670F"/>
    <w:rsid w:val="00CC3FCE"/>
    <w:rsid w:val="00CC6A68"/>
    <w:rsid w:val="00D13093"/>
    <w:rsid w:val="00D32D82"/>
    <w:rsid w:val="00DB381B"/>
    <w:rsid w:val="00E307B2"/>
    <w:rsid w:val="00E65BDE"/>
    <w:rsid w:val="00E81F62"/>
    <w:rsid w:val="00EB7468"/>
    <w:rsid w:val="00F67737"/>
    <w:rsid w:val="00F67CA5"/>
    <w:rsid w:val="00F7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468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7468"/>
    <w:pPr>
      <w:keepNext/>
      <w:ind w:left="360"/>
      <w:jc w:val="both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EB7468"/>
    <w:pPr>
      <w:ind w:left="1843" w:hanging="1843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EB7468"/>
    <w:pPr>
      <w:ind w:left="360"/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7468"/>
    <w:pPr>
      <w:ind w:left="360"/>
      <w:jc w:val="center"/>
    </w:pPr>
    <w:rPr>
      <w:sz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EB74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EB7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EB7468"/>
    <w:pPr>
      <w:tabs>
        <w:tab w:val="left" w:pos="426"/>
      </w:tabs>
      <w:ind w:left="1843"/>
      <w:jc w:val="center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B7468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B7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1182</Words>
  <Characters>6744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Для профорганизации, объединяющей</dc:title>
  <dc:subject/>
  <dc:creator>777</dc:creator>
  <cp:keywords/>
  <dc:description/>
  <cp:lastModifiedBy>ksenia01.06.1976@yandex.ru</cp:lastModifiedBy>
  <cp:revision>2</cp:revision>
  <cp:lastPrinted>2012-09-05T08:21:00Z</cp:lastPrinted>
  <dcterms:created xsi:type="dcterms:W3CDTF">2014-12-10T17:13:00Z</dcterms:created>
  <dcterms:modified xsi:type="dcterms:W3CDTF">2014-12-10T17:13:00Z</dcterms:modified>
</cp:coreProperties>
</file>